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171450</wp:posOffset>
                      </wp:positionV>
                      <wp:extent cx="5410200" cy="811530"/>
                      <wp:effectExtent l="0" t="0" r="19050" b="2667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0" cy="811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B4E" w:rsidRDefault="00875B4E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ỦY BAN NHÂN DÂN THÀNH PHỐ HỒ CHÍ MINH</w:t>
                                  </w:r>
                                </w:p>
                                <w:p w:rsidR="00875B4E" w:rsidRDefault="00875B4E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SỞ LAO ĐỘNG THƯƠNG BINH XÃ HỘI</w:t>
                                  </w:r>
                                </w:p>
                                <w:p w:rsidR="00875B4E" w:rsidRPr="00321924" w:rsidRDefault="00875B4E" w:rsidP="00315B3B">
                                  <w:pPr>
                                    <w:shd w:val="clear" w:color="auto" w:fill="FFFFFF"/>
                                    <w:jc w:val="center"/>
                                    <w:rPr>
                                      <w:b/>
                                      <w:bCs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6pt;margin-top:13.5pt;width:426pt;height:63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    <v:textbox>
                        <w:txbxContent>
                          <w:p w:rsidR="0020455F" w:rsidRDefault="0020455F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20455F" w:rsidRDefault="0020455F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SỞ LAO ĐỘNG THƯƠNG BINH XÃ HỘI</w:t>
                            </w:r>
                          </w:p>
                          <w:p w:rsidR="0020455F" w:rsidRPr="00321924" w:rsidRDefault="0020455F" w:rsidP="00315B3B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259714</wp:posOffset>
                      </wp:positionV>
                      <wp:extent cx="1511300" cy="0"/>
                      <wp:effectExtent l="0" t="0" r="12700" b="19050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162.2pt;margin-top:20.45pt;width:11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236855</wp:posOffset>
                      </wp:positionV>
                      <wp:extent cx="5334000" cy="512445"/>
                      <wp:effectExtent l="0" t="0" r="19050" b="2095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0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B4E" w:rsidRPr="0081009D" w:rsidRDefault="00875B4E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  <w:t>PHIẾU KHẢO SÁT DỰ ÁN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6.2pt;margin-top:18.65pt;width:420pt;height: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    <v:textbox>
                        <w:txbxContent>
                          <w:p w:rsidR="0020455F" w:rsidRPr="0081009D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  <w:t>PHIẾU KHẢO SÁT DỰ ÁN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88900</wp:posOffset>
                      </wp:positionV>
                      <wp:extent cx="5336540" cy="2519680"/>
                      <wp:effectExtent l="0" t="0" r="16510" b="13970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6540" cy="2519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B4E" w:rsidRDefault="00875B4E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 xml:space="preserve"> “</w:t>
                                  </w:r>
                                  <w:r w:rsidRPr="000622B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Giải pháp đồng bộ xây dựng trung tâm điều hành và trường nghề thông minh, đáp ứng nhu cầu xã hội của Thành Phố Hồ Chí Minh</w:t>
                                  </w: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”</w:t>
                                  </w:r>
                                </w:p>
                                <w:p w:rsidR="00875B4E" w:rsidRPr="000C7CF0" w:rsidRDefault="00875B4E" w:rsidP="00750F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Đơn vị khảo sát: Sở Lao Động Thương Binh Xã Hội TP Hồ Chí Minh</w:t>
                                  </w:r>
                                </w:p>
                                <w:p w:rsidR="00875B4E" w:rsidRPr="009924D5" w:rsidRDefault="00875B4E" w:rsidP="000C7CF0">
                                  <w:pPr>
                                    <w:ind w:left="1788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6pt;margin-top:7pt;width:420.2pt;height:19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    <v:textbox>
                        <w:txbxContent>
                          <w:p w:rsidR="0020455F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 xml:space="preserve"> “</w:t>
                            </w:r>
                            <w:r w:rsidRPr="000622B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Giải pháp đồng bộ xây dựng trung tâm điều hành và trường nghề thông minh, đáp ứng nhu cầu xã hội của Thành Phố Hồ Chí Minh</w:t>
                            </w: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”</w:t>
                            </w:r>
                          </w:p>
                          <w:p w:rsidR="0020455F" w:rsidRPr="000C7CF0" w:rsidRDefault="0020455F" w:rsidP="00750F5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Đơn vị khảo sát: Sở Lao Động Thương Binh Xã Hội TP Hồ Chí Minh</w:t>
                            </w:r>
                          </w:p>
                          <w:p w:rsidR="0020455F" w:rsidRPr="009924D5" w:rsidRDefault="0020455F" w:rsidP="000C7CF0">
                            <w:pPr>
                              <w:ind w:left="1788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72632D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2368550</wp:posOffset>
                      </wp:positionV>
                      <wp:extent cx="5257800" cy="457200"/>
                      <wp:effectExtent l="0" t="0" r="19050" b="19050"/>
                      <wp:wrapNone/>
                      <wp:docPr id="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B4E" w:rsidRPr="00FC63C3" w:rsidRDefault="00875B4E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Hà Nội, </w:t>
                                  </w:r>
                                  <w:r w:rsidRPr="00FC63C3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201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left:0;text-align:left;margin-left:13.35pt;margin-top:186.5pt;width:41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    <v:textbox>
                        <w:txbxContent>
                          <w:p w:rsidR="0020455F" w:rsidRPr="00FC63C3" w:rsidRDefault="0020455F" w:rsidP="00315B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Hà Nội, </w:t>
                            </w:r>
                            <w:r w:rsidRPr="00FC63C3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201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20455F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760A55"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17637E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napToGrid w:val="0"/>
          <w:szCs w:val="26"/>
        </w:rPr>
        <w:t xml:space="preserve"> </w:t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education</w:t>
            </w: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Can bo nhan vien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web</w:t>
            </w: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egov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//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CB50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web</w:t>
            </w: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Ý kiến đề xuất của đơn vị: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92327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2327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8B2581">
        <w:rPr>
          <w:snapToGrid w:val="0"/>
          <w:szCs w:val="26"/>
        </w:rPr>
        <w:t>chua co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</w:t>
            </w:r>
            <w:r w:rsidR="00080029">
              <w:lastRenderedPageBreak/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</w:t>
            </w:r>
            <w:r w:rsidR="00A30827" w:rsidRPr="00A30827">
              <w:rPr>
                <w:rStyle w:val="FontStyle30"/>
                <w:bCs/>
                <w:lang w:eastAsia="vi-VN"/>
              </w:rPr>
              <w:lastRenderedPageBreak/>
              <w:t>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  <w:r w:rsidR="00ED2CA0">
        <w:rPr>
          <w:rStyle w:val="FontStyle30"/>
          <w:lang w:eastAsia="vi-VN"/>
        </w:rPr>
        <w:t>.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</w:t>
      </w:r>
      <w:r w:rsidR="00373AB2">
        <w:rPr>
          <w:rStyle w:val="FontStyle30"/>
          <w:b w:val="0"/>
          <w:lang w:eastAsia="vi-VN"/>
        </w:rPr>
        <w:t>i LAN/Internet: 14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BC6343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FTTH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VIETTEL,FPT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8B2581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01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5343F8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60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54123D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FTTH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VNPT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01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35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79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0"/>
        <w:gridCol w:w="3398"/>
        <w:gridCol w:w="1380"/>
        <w:gridCol w:w="1333"/>
        <w:gridCol w:w="2348"/>
      </w:tblGrid>
      <w:tr w:rsidR="000823CC" w:rsidRPr="00900C4E" w:rsidTr="00875B4E">
        <w:trPr>
          <w:trHeight w:val="1663"/>
        </w:trPr>
        <w:tc>
          <w:tcPr>
            <w:tcW w:w="8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39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138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3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34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875B4E" w:rsidRPr="00900C4E" w:rsidTr="00875B4E">
        <w:tc>
          <w:tcPr>
            <w:tcW w:w="820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339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Cisco 2911/K9</w:t>
            </w:r>
          </w:p>
        </w:tc>
        <w:tc>
          <w:tcPr>
            <w:tcW w:w="138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Cisco WS-C2960-24TC-L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Thiết bị định tuyến Draytek Vigor 3900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 w:rsidRPr="00875B4E">
              <w:rPr>
                <w:szCs w:val="26"/>
              </w:rPr>
              <w:t>Vigor 3900-Centralized VPN Server Router (TQ)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 w:rsidRPr="00875B4E">
              <w:rPr>
                <w:szCs w:val="26"/>
              </w:rPr>
              <w:t>Switch Cisco WS 2960 + Phụ kiện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Router (bộ định tuyến mạng) Vigor 2910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 xml:space="preserve">Router chính Drayteic Vigor </w:t>
            </w:r>
            <w:r>
              <w:rPr>
                <w:szCs w:val="26"/>
              </w:rPr>
              <w:lastRenderedPageBreak/>
              <w:t>2925N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DC2BD3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C2BD3" w:rsidRDefault="00DC2BD3">
            <w:pPr>
              <w:rPr>
                <w:szCs w:val="26"/>
              </w:rPr>
            </w:pPr>
            <w:r>
              <w:rPr>
                <w:szCs w:val="26"/>
              </w:rPr>
              <w:t>Router Wifi Tplink WR941ND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DC2BD3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DC2BD3" w:rsidRDefault="00DC2BD3">
            <w:pPr>
              <w:rPr>
                <w:szCs w:val="26"/>
              </w:rPr>
            </w:pPr>
            <w:r>
              <w:rPr>
                <w:szCs w:val="26"/>
              </w:rPr>
              <w:t>Moderm wifiN300RH TOTOLINK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4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C2BD3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>
            <w:pPr>
              <w:rPr>
                <w:szCs w:val="26"/>
              </w:rPr>
            </w:pPr>
            <w:r>
              <w:rPr>
                <w:szCs w:val="26"/>
              </w:rPr>
              <w:t>Switch 16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9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9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5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10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10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8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875B4E" w:rsidP="00875B4E">
            <w:pPr>
              <w:rPr>
                <w:szCs w:val="26"/>
              </w:rPr>
            </w:pPr>
            <w:r>
              <w:rPr>
                <w:szCs w:val="26"/>
              </w:rPr>
              <w:t>Switch 24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Switch Cisco Small 10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4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 w:rsidP="00DC2BD3">
            <w:pPr>
              <w:rPr>
                <w:szCs w:val="26"/>
              </w:rPr>
            </w:pPr>
            <w:r>
              <w:rPr>
                <w:szCs w:val="26"/>
              </w:rPr>
              <w:t xml:space="preserve">Switch Cisco Small </w:t>
            </w:r>
            <w:r>
              <w:rPr>
                <w:szCs w:val="26"/>
              </w:rPr>
              <w:t>28</w:t>
            </w:r>
            <w:r>
              <w:rPr>
                <w:szCs w:val="26"/>
              </w:rPr>
              <w:t xml:space="preserve"> port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Acess point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5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Switch Totolink S808G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</w:t>
            </w:r>
          </w:p>
        </w:tc>
      </w:tr>
      <w:tr w:rsidR="00875B4E" w:rsidRPr="00900C4E" w:rsidTr="00875B4E">
        <w:tc>
          <w:tcPr>
            <w:tcW w:w="820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39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  <w:vAlign w:val="center"/>
          </w:tcPr>
          <w:p w:rsidR="00875B4E" w:rsidRDefault="00DC2BD3">
            <w:pPr>
              <w:rPr>
                <w:szCs w:val="26"/>
              </w:rPr>
            </w:pPr>
            <w:r>
              <w:rPr>
                <w:szCs w:val="26"/>
              </w:rPr>
              <w:t>Moderm vigor V3300</w:t>
            </w:r>
          </w:p>
        </w:tc>
        <w:tc>
          <w:tcPr>
            <w:tcW w:w="138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875B4E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3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</w:t>
            </w:r>
          </w:p>
        </w:tc>
        <w:tc>
          <w:tcPr>
            <w:tcW w:w="234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875B4E" w:rsidRPr="00900C4E" w:rsidRDefault="00DC2BD3" w:rsidP="009C251C">
            <w:pPr>
              <w:keepNext/>
              <w:keepLines/>
              <w:spacing w:line="312" w:lineRule="auto"/>
              <w:jc w:val="center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</w:t>
            </w: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  <w:bookmarkStart w:id="0" w:name="_GoBack"/>
      <w:bookmarkEnd w:id="0"/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1567"/>
        <w:gridCol w:w="987"/>
        <w:gridCol w:w="1396"/>
        <w:gridCol w:w="2426"/>
      </w:tblGrid>
      <w:tr w:rsidR="000823CC" w:rsidRPr="00900C4E" w:rsidTr="00BC6343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9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16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BC6343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845A5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IMB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845A5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02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373AB2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Cáp mạng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373AB2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01 (phòng </w:t>
            </w:r>
            <w:r w:rsidR="00845A5C">
              <w:rPr>
                <w:rStyle w:val="FontStyle30"/>
                <w:lang w:eastAsia="vi-VN"/>
              </w:rPr>
              <w:t>SERVER</w:t>
            </w:r>
            <w:r>
              <w:rPr>
                <w:rStyle w:val="FontStyle30"/>
                <w:lang w:eastAsia="vi-VN"/>
              </w:rPr>
              <w:t>)</w:t>
            </w: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lastRenderedPageBreak/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</w:t>
      </w:r>
      <w:r w:rsidR="00845A5C">
        <w:rPr>
          <w:rStyle w:val="FontStyle30"/>
          <w:lang w:eastAsia="vi-VN"/>
        </w:rPr>
        <w:t>g</w:t>
      </w:r>
      <w:r>
        <w:rPr>
          <w:rStyle w:val="FontStyle30"/>
          <w:lang w:eastAsia="vi-VN"/>
        </w:rPr>
        <w:t xml:space="preserve">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 xml:space="preserve">Hàng ngày: </w:t>
      </w:r>
      <w:r w:rsidR="00845A5C">
        <w:rPr>
          <w:snapToGrid w:val="0"/>
          <w:szCs w:val="26"/>
        </w:rPr>
        <w:t>x</w:t>
      </w:r>
      <w:r>
        <w:rPr>
          <w:snapToGrid w:val="0"/>
          <w:szCs w:val="26"/>
        </w:rPr>
        <w:t>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186AAB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23CC">
        <w:rPr>
          <w:snapToGrid w:val="0"/>
          <w:szCs w:val="26"/>
        </w:rPr>
        <w:t>Hàng quý: ………………………………………………………..</w:t>
      </w:r>
      <w:r w:rsidR="000823CC" w:rsidRPr="00031DC5">
        <w:rPr>
          <w:snapToGrid w:val="0"/>
          <w:szCs w:val="26"/>
        </w:rPr>
        <w:tab/>
      </w:r>
      <w:r w:rsidR="000823CC"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651685">
              <w:rPr>
                <w:rStyle w:val="FontStyle30"/>
                <w:b/>
                <w:bCs/>
                <w:lang w:eastAsia="vi-VN"/>
              </w:rPr>
              <w:t>h</w:t>
            </w:r>
            <w:r>
              <w:t xml:space="preserve"> </w:t>
            </w:r>
            <w:r w:rsidR="00651685">
              <w:t>(</w:t>
            </w:r>
            <w:r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 tính để bàn +xách 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01</w:t>
            </w: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Trường Cao đẳng Lý Tự Trọng</w:t>
            </w: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14</w:t>
            </w: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651685" w:rsidP="0065168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1147</w:t>
            </w: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651685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Giảng dạy và học tập</w:t>
            </w: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</w:t>
      </w:r>
      <w:r w:rsidR="00373AB2">
        <w:rPr>
          <w:rStyle w:val="FontStyle30"/>
          <w:lang w:eastAsia="vi-VN"/>
        </w:rPr>
        <w:t xml:space="preserve">ng LAN: </w:t>
      </w:r>
      <w:r w:rsidR="00651685">
        <w:rPr>
          <w:rStyle w:val="FontStyle30"/>
          <w:lang w:eastAsia="vi-VN"/>
        </w:rPr>
        <w:t>70</w:t>
      </w:r>
      <w:r w:rsidRPr="00900C4E">
        <w:rPr>
          <w:rStyle w:val="FontStyle30"/>
          <w:lang w:eastAsia="vi-VN"/>
        </w:rPr>
        <w:t>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</w:t>
      </w:r>
      <w:r w:rsidR="00373AB2">
        <w:rPr>
          <w:rStyle w:val="FontStyle30"/>
          <w:lang w:eastAsia="vi-VN"/>
        </w:rPr>
        <w:t>́nh được kết nối Internet:  100</w:t>
      </w:r>
      <w:r w:rsidRPr="00900C4E">
        <w:rPr>
          <w:rStyle w:val="FontStyle30"/>
          <w:lang w:eastAsia="vi-VN"/>
        </w:rPr>
        <w:t>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 w:rsidR="002406C3">
        <w:rPr>
          <w:rStyle w:val="FontStyle30"/>
          <w:lang w:eastAsia="vi-VN"/>
        </w:rPr>
        <w:t>01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Pr="00B61C41" w:rsidRDefault="00B61C41" w:rsidP="00B61C41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="00373AB2" w:rsidRPr="00B61C41">
        <w:rPr>
          <w:snapToGrid w:val="0"/>
          <w:szCs w:val="26"/>
        </w:rPr>
        <w:t>x</w:t>
      </w:r>
      <w:r w:rsidR="000823CC" w:rsidRPr="00B61C41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B61C41">
        <w:rPr>
          <w:snapToGrid w:val="0"/>
          <w:szCs w:val="26"/>
        </w:rPr>
        <w:instrText xml:space="preserve"> FORMCHECKBOX </w:instrText>
      </w:r>
      <w:r w:rsidR="000823CC" w:rsidRPr="00B61C41">
        <w:rPr>
          <w:snapToGrid w:val="0"/>
          <w:szCs w:val="26"/>
        </w:rPr>
      </w:r>
      <w:r w:rsidR="000823CC" w:rsidRPr="00B61C41">
        <w:rPr>
          <w:snapToGrid w:val="0"/>
          <w:szCs w:val="26"/>
        </w:rPr>
        <w:fldChar w:fldCharType="end"/>
      </w:r>
      <w:r w:rsidR="000823CC" w:rsidRPr="00B61C41">
        <w:rPr>
          <w:snapToGrid w:val="0"/>
          <w:szCs w:val="26"/>
        </w:rPr>
        <w:t xml:space="preserve"> Khác (Cụ thể</w:t>
      </w:r>
      <w:r w:rsidR="00373AB2" w:rsidRPr="00B61C41">
        <w:rPr>
          <w:snapToGrid w:val="0"/>
          <w:szCs w:val="26"/>
        </w:rPr>
        <w:t>): bình chữa cháy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 w:rsidR="00373AB2">
        <w:rPr>
          <w:rStyle w:val="FontStyle30"/>
          <w:lang w:eastAsia="vi-VN"/>
        </w:rPr>
        <w:t>camera giám sát: 03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D30245" w:rsidRDefault="00D30245" w:rsidP="00D30245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="00B850BF" w:rsidRPr="00D30245">
        <w:rPr>
          <w:snapToGrid w:val="0"/>
          <w:szCs w:val="26"/>
        </w:rPr>
        <w:t>x</w:t>
      </w:r>
      <w:r w:rsidR="000823CC" w:rsidRPr="00D3024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D30245">
        <w:rPr>
          <w:snapToGrid w:val="0"/>
          <w:szCs w:val="26"/>
        </w:rPr>
        <w:instrText xml:space="preserve"> FORMCHECKBOX </w:instrText>
      </w:r>
      <w:r w:rsidR="000823CC" w:rsidRPr="00D30245">
        <w:rPr>
          <w:snapToGrid w:val="0"/>
          <w:szCs w:val="26"/>
        </w:rPr>
      </w:r>
      <w:r w:rsidR="000823CC" w:rsidRPr="00D30245">
        <w:rPr>
          <w:snapToGrid w:val="0"/>
          <w:szCs w:val="26"/>
        </w:rPr>
        <w:fldChar w:fldCharType="end"/>
      </w:r>
      <w:r w:rsidR="000823CC" w:rsidRPr="00D30245">
        <w:rPr>
          <w:snapToGrid w:val="0"/>
          <w:szCs w:val="26"/>
        </w:rPr>
        <w:t xml:space="preserve"> 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373AB2" w:rsidRPr="00470E09">
        <w:rPr>
          <w:snapToGrid w:val="0"/>
          <w:szCs w:val="26"/>
        </w:rPr>
        <w:t>x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Có: </w:t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 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 </w:t>
      </w:r>
      <w:r w:rsidRPr="00470E09">
        <w:rPr>
          <w:snapToGrid w:val="0"/>
          <w:szCs w:val="26"/>
        </w:rPr>
        <w:t xml:space="preserve"> 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Có: ………………………………………..</w:t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  <w:r w:rsidR="000823CC" w:rsidRPr="00470E09">
        <w:rPr>
          <w:snapToGrid w:val="0"/>
          <w:szCs w:val="26"/>
        </w:rPr>
        <w:tab/>
      </w:r>
    </w:p>
    <w:p w:rsidR="000823CC" w:rsidRPr="00470E09" w:rsidRDefault="00470E09" w:rsidP="00470E09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373AB2" w:rsidRPr="00470E09">
        <w:rPr>
          <w:snapToGrid w:val="0"/>
          <w:szCs w:val="26"/>
        </w:rPr>
        <w:t>x</w:t>
      </w:r>
      <w:r w:rsidR="000823CC" w:rsidRPr="00470E09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23CC" w:rsidRPr="00470E09">
        <w:rPr>
          <w:snapToGrid w:val="0"/>
          <w:szCs w:val="26"/>
        </w:rPr>
        <w:instrText xml:space="preserve"> FORMCHECKBOX </w:instrText>
      </w:r>
      <w:r w:rsidR="000823CC" w:rsidRPr="00470E09">
        <w:rPr>
          <w:snapToGrid w:val="0"/>
          <w:szCs w:val="26"/>
        </w:rPr>
      </w:r>
      <w:r w:rsidR="000823CC" w:rsidRPr="00470E09">
        <w:rPr>
          <w:snapToGrid w:val="0"/>
          <w:szCs w:val="26"/>
        </w:rPr>
        <w:fldChar w:fldCharType="end"/>
      </w:r>
      <w:r w:rsidR="000823CC" w:rsidRPr="00470E09">
        <w:rPr>
          <w:snapToGrid w:val="0"/>
          <w:szCs w:val="26"/>
        </w:rPr>
        <w:t xml:space="preserve"> Không: 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  <w:r w:rsidR="00B61C41">
        <w:rPr>
          <w:rStyle w:val="FontStyle30"/>
          <w:b w:val="0"/>
          <w:lang w:eastAsia="vi-VN"/>
        </w:rPr>
        <w:t>.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  <w:r w:rsidR="00B61C41">
        <w:rPr>
          <w:rStyle w:val="FontStyle30"/>
          <w:b w:val="0"/>
          <w:lang w:eastAsia="vi-VN"/>
        </w:rPr>
        <w:t>.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8D4" w:rsidRDefault="00DE58D4">
      <w:r>
        <w:separator/>
      </w:r>
    </w:p>
  </w:endnote>
  <w:endnote w:type="continuationSeparator" w:id="0">
    <w:p w:rsidR="00DE58D4" w:rsidRDefault="00DE5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4E" w:rsidRDefault="00875B4E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4E" w:rsidRDefault="00875B4E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8100BF">
      <w:rPr>
        <w:rStyle w:val="PageNumber"/>
        <w:noProof/>
      </w:rPr>
      <w:t>20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8100BF">
      <w:rPr>
        <w:rStyle w:val="PageNumber"/>
        <w:noProof/>
      </w:rPr>
      <w:t>24</w:t>
    </w:r>
    <w:r w:rsidRPr="00304D21">
      <w:rPr>
        <w:rStyle w:val="PageNumber"/>
      </w:rPr>
      <w:fldChar w:fldCharType="end"/>
    </w:r>
  </w:p>
  <w:p w:rsidR="00875B4E" w:rsidRDefault="00875B4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8D4" w:rsidRDefault="00DE58D4">
      <w:r>
        <w:separator/>
      </w:r>
    </w:p>
  </w:footnote>
  <w:footnote w:type="continuationSeparator" w:id="0">
    <w:p w:rsidR="00DE58D4" w:rsidRDefault="00DE58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B4E" w:rsidRPr="009C64FF" w:rsidRDefault="00875B4E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805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37E"/>
    <w:rsid w:val="00176A28"/>
    <w:rsid w:val="00182F40"/>
    <w:rsid w:val="00184215"/>
    <w:rsid w:val="00186420"/>
    <w:rsid w:val="00186AAB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455F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06C3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3AB2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0E09"/>
    <w:rsid w:val="0047318E"/>
    <w:rsid w:val="004746CF"/>
    <w:rsid w:val="004754CA"/>
    <w:rsid w:val="004755DB"/>
    <w:rsid w:val="00476508"/>
    <w:rsid w:val="00476EC7"/>
    <w:rsid w:val="004802FD"/>
    <w:rsid w:val="00482FF3"/>
    <w:rsid w:val="00483EE6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13B7"/>
    <w:rsid w:val="005343F8"/>
    <w:rsid w:val="00534620"/>
    <w:rsid w:val="00534A66"/>
    <w:rsid w:val="00534AB5"/>
    <w:rsid w:val="005357A2"/>
    <w:rsid w:val="0053639B"/>
    <w:rsid w:val="00537140"/>
    <w:rsid w:val="00537A42"/>
    <w:rsid w:val="00537FCA"/>
    <w:rsid w:val="0054123D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61D2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683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685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32D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0309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0BF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A5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75B4E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2581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901"/>
    <w:rsid w:val="00962BCC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251C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59FE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1C41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0BF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343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94A"/>
    <w:rsid w:val="00CA49A4"/>
    <w:rsid w:val="00CA4DDC"/>
    <w:rsid w:val="00CA722C"/>
    <w:rsid w:val="00CA7AB8"/>
    <w:rsid w:val="00CB2E18"/>
    <w:rsid w:val="00CB3BD7"/>
    <w:rsid w:val="00CB4038"/>
    <w:rsid w:val="00CB50EE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245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2BD3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E58D4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3B41"/>
    <w:rsid w:val="00EB5D5B"/>
    <w:rsid w:val="00EC40FD"/>
    <w:rsid w:val="00EC5C55"/>
    <w:rsid w:val="00EC6BF6"/>
    <w:rsid w:val="00ED0DFF"/>
    <w:rsid w:val="00ED2CA0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D0C5D-314D-4279-B8B6-3B1651E71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</Template>
  <TotalTime>0</TotalTime>
  <Pages>24</Pages>
  <Words>3219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TTBT</cp:lastModifiedBy>
  <cp:revision>2</cp:revision>
  <cp:lastPrinted>2018-04-10T05:01:00Z</cp:lastPrinted>
  <dcterms:created xsi:type="dcterms:W3CDTF">2018-04-11T04:04:00Z</dcterms:created>
  <dcterms:modified xsi:type="dcterms:W3CDTF">2018-04-11T04:04:00Z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